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40D10" w14:textId="77777777" w:rsidR="00530747" w:rsidRDefault="00530747">
      <w:pPr>
        <w:rPr>
          <w:lang w:val="en-GB"/>
        </w:rPr>
      </w:pPr>
    </w:p>
    <w:p w14:paraId="2BC60518" w14:textId="77777777" w:rsidR="00780B13" w:rsidRDefault="00780B13">
      <w:pPr>
        <w:rPr>
          <w:lang w:val="en-GB"/>
        </w:rPr>
      </w:pPr>
    </w:p>
    <w:p w14:paraId="66BE2655" w14:textId="77777777" w:rsidR="00780B13" w:rsidRDefault="00780B13">
      <w:pPr>
        <w:rPr>
          <w:lang w:val="en-GB"/>
        </w:rPr>
      </w:pPr>
    </w:p>
    <w:p w14:paraId="0B7E0341" w14:textId="77777777" w:rsidR="0078653B" w:rsidRDefault="0078653B" w:rsidP="0078653B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3D0AFED" w14:textId="5D5470F3" w:rsidR="0078653B" w:rsidRPr="0078653B" w:rsidRDefault="0078653B" w:rsidP="0078653B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Annex 2</w:t>
      </w:r>
    </w:p>
    <w:p w14:paraId="27FA09F7" w14:textId="77777777" w:rsidR="0078653B" w:rsidRPr="0078653B" w:rsidRDefault="0078653B" w:rsidP="0078653B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color w:val="000000"/>
          <w:sz w:val="24"/>
          <w:szCs w:val="24"/>
        </w:rPr>
        <w:t>INSPIRE FOUNDATION</w:t>
      </w:r>
    </w:p>
    <w:p w14:paraId="3E5D0DBD" w14:textId="77777777" w:rsidR="0078653B" w:rsidRPr="0078653B" w:rsidRDefault="0078653B" w:rsidP="0078653B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color w:val="000000"/>
          <w:sz w:val="24"/>
          <w:szCs w:val="24"/>
        </w:rPr>
        <w:t>BLB801, Bulebel</w:t>
      </w:r>
    </w:p>
    <w:p w14:paraId="12E4F0AB" w14:textId="77777777" w:rsidR="0078653B" w:rsidRPr="0078653B" w:rsidRDefault="0078653B" w:rsidP="0078653B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color w:val="000000"/>
          <w:sz w:val="24"/>
          <w:szCs w:val="24"/>
        </w:rPr>
        <w:t>Zejtun ZTN 3000</w:t>
      </w:r>
    </w:p>
    <w:p w14:paraId="73F17DE6" w14:textId="77777777" w:rsidR="0078653B" w:rsidRPr="0078653B" w:rsidRDefault="0078653B" w:rsidP="0078653B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color w:val="000000"/>
          <w:sz w:val="24"/>
          <w:szCs w:val="24"/>
        </w:rPr>
        <w:t>Malta</w:t>
      </w:r>
    </w:p>
    <w:p w14:paraId="1277E016" w14:textId="43DE3BB9" w:rsidR="0078653B" w:rsidRDefault="0078653B" w:rsidP="0078653B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78653B">
          <w:rPr>
            <w:rStyle w:val="Hyperlink"/>
            <w:rFonts w:ascii="Times New Roman" w:hAnsi="Times New Roman" w:cs="Times New Roman"/>
            <w:sz w:val="24"/>
            <w:szCs w:val="24"/>
          </w:rPr>
          <w:t>funding</w:t>
        </w:r>
        <w:r w:rsidRPr="0078653B">
          <w:rPr>
            <w:rStyle w:val="Hyperlink"/>
            <w:rFonts w:ascii="Times New Roman" w:hAnsi="Times New Roman" w:cs="Times New Roman"/>
            <w:sz w:val="24"/>
            <w:szCs w:val="24"/>
          </w:rPr>
          <w:t>@inspire.org.mt</w:t>
        </w:r>
      </w:hyperlink>
    </w:p>
    <w:p w14:paraId="14E4EC58" w14:textId="27BEA0C1" w:rsidR="0078653B" w:rsidRDefault="0078653B" w:rsidP="0078653B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647859">
          <w:rPr>
            <w:rStyle w:val="Hyperlink"/>
            <w:rFonts w:ascii="Times New Roman" w:hAnsi="Times New Roman" w:cs="Times New Roman"/>
            <w:sz w:val="24"/>
            <w:szCs w:val="24"/>
          </w:rPr>
          <w:t>carmen.dalli@inspire.org.mt</w:t>
        </w:r>
      </w:hyperlink>
    </w:p>
    <w:p w14:paraId="161F79E0" w14:textId="77777777" w:rsidR="0078653B" w:rsidRPr="0078653B" w:rsidRDefault="0078653B" w:rsidP="0078653B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1BDC6577" w14:textId="520F71E6" w:rsidR="0078653B" w:rsidRPr="0078653B" w:rsidRDefault="0078653B" w:rsidP="0078653B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8653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Call for Selection of An Administrative and Financial Officer – Ref ITMT</w:t>
      </w:r>
      <w:r w:rsidRPr="0078653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/02/</w:t>
      </w:r>
      <w:r w:rsidRPr="0078653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2025</w:t>
      </w:r>
    </w:p>
    <w:p w14:paraId="712D45EB" w14:textId="77777777" w:rsidR="0078653B" w:rsidRPr="0078653B" w:rsidRDefault="0078653B" w:rsidP="0078653B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0E03158" w14:textId="7115C983" w:rsidR="0078653B" w:rsidRPr="0078653B" w:rsidRDefault="0078653B" w:rsidP="0078653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color w:val="000000"/>
          <w:sz w:val="24"/>
          <w:szCs w:val="24"/>
        </w:rPr>
        <w:t>The undersigned .............................................................…................................................</w:t>
      </w:r>
      <w:r>
        <w:rPr>
          <w:rFonts w:ascii="Times New Roman" w:hAnsi="Times New Roman" w:cs="Times New Roman"/>
          <w:color w:val="000000"/>
          <w:sz w:val="24"/>
          <w:szCs w:val="24"/>
        </w:rPr>
        <w:t>.............</w:t>
      </w:r>
    </w:p>
    <w:p w14:paraId="63D1E93D" w14:textId="13605126" w:rsidR="0078653B" w:rsidRPr="0078653B" w:rsidRDefault="0078653B" w:rsidP="0078653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color w:val="000000"/>
          <w:sz w:val="24"/>
          <w:szCs w:val="24"/>
        </w:rPr>
        <w:t xml:space="preserve">Born in …………………………………………….. Date of birth </w:t>
      </w:r>
      <w:r w:rsidRPr="0078653B">
        <w:rPr>
          <w:rFonts w:ascii="Times New Roman" w:hAnsi="Times New Roman" w:cs="Times New Roman"/>
          <w:color w:val="000000"/>
          <w:sz w:val="24"/>
          <w:szCs w:val="24"/>
        </w:rPr>
        <w:t>...</w:t>
      </w:r>
      <w:r w:rsidRPr="0078653B">
        <w:rPr>
          <w:rFonts w:ascii="Times New Roman" w:hAnsi="Times New Roman" w:cs="Times New Roman"/>
          <w:color w:val="000000"/>
          <w:sz w:val="24"/>
          <w:szCs w:val="24"/>
        </w:rPr>
        <w:t>……………………………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6EDB523" w14:textId="6F6DE241" w:rsidR="0078653B" w:rsidRPr="0078653B" w:rsidRDefault="0078653B" w:rsidP="0078653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color w:val="000000"/>
          <w:sz w:val="24"/>
          <w:szCs w:val="24"/>
        </w:rPr>
        <w:t>Residing in …………...........................................................…………………………………..</w:t>
      </w:r>
      <w:r w:rsidRPr="0078653B">
        <w:rPr>
          <w:rFonts w:ascii="Times New Roman" w:hAnsi="Times New Roman" w:cs="Times New Roman"/>
          <w:color w:val="000000"/>
          <w:sz w:val="24"/>
          <w:szCs w:val="24"/>
        </w:rPr>
        <w:t>.....</w:t>
      </w:r>
      <w:r w:rsidRPr="0078653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84AA95F" w14:textId="5D134F4B" w:rsidR="0078653B" w:rsidRPr="0078653B" w:rsidRDefault="0078653B" w:rsidP="0078653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color w:val="000000"/>
          <w:sz w:val="24"/>
          <w:szCs w:val="24"/>
        </w:rPr>
        <w:t>In the capacity of  …………………………………………………………...........................</w:t>
      </w:r>
      <w:r w:rsidRPr="0078653B">
        <w:rPr>
          <w:rFonts w:ascii="Times New Roman" w:hAnsi="Times New Roman" w:cs="Times New Roman"/>
          <w:color w:val="000000"/>
          <w:sz w:val="24"/>
          <w:szCs w:val="24"/>
        </w:rPr>
        <w:t>.....</w:t>
      </w:r>
      <w:r>
        <w:rPr>
          <w:rFonts w:ascii="Times New Roman" w:hAnsi="Times New Roman" w:cs="Times New Roman"/>
          <w:color w:val="000000"/>
          <w:sz w:val="24"/>
          <w:szCs w:val="24"/>
        </w:rPr>
        <w:t>....</w:t>
      </w:r>
    </w:p>
    <w:p w14:paraId="1350A16B" w14:textId="5300E48E" w:rsidR="0078653B" w:rsidRPr="0078653B" w:rsidRDefault="0078653B" w:rsidP="0078653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color w:val="000000"/>
          <w:sz w:val="24"/>
          <w:szCs w:val="24"/>
        </w:rPr>
        <w:t>Of the entiry/Self-employed professional …………………………………………………...…</w:t>
      </w:r>
      <w:r>
        <w:rPr>
          <w:rFonts w:ascii="Times New Roman" w:hAnsi="Times New Roman" w:cs="Times New Roman"/>
          <w:color w:val="000000"/>
          <w:sz w:val="24"/>
          <w:szCs w:val="24"/>
        </w:rPr>
        <w:t>....</w:t>
      </w:r>
    </w:p>
    <w:p w14:paraId="174D3BAC" w14:textId="7889DB98" w:rsidR="0078653B" w:rsidRPr="0078653B" w:rsidRDefault="0078653B" w:rsidP="0078653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color w:val="000000"/>
          <w:sz w:val="24"/>
          <w:szCs w:val="24"/>
        </w:rPr>
        <w:t>Address  ………………………………………………………………………..….........................</w:t>
      </w:r>
    </w:p>
    <w:p w14:paraId="08F6F900" w14:textId="5BBA41BD" w:rsidR="0078653B" w:rsidRPr="0078653B" w:rsidRDefault="0078653B" w:rsidP="0078653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color w:val="000000"/>
          <w:sz w:val="24"/>
          <w:szCs w:val="24"/>
        </w:rPr>
        <w:t>Identity Card No.   ……………………………    VAT No ....……………………...……………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BB1B5E" w14:textId="1F9CD9B8" w:rsidR="0078653B" w:rsidRPr="0078653B" w:rsidRDefault="0078653B" w:rsidP="0078653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color w:val="000000"/>
          <w:sz w:val="24"/>
          <w:szCs w:val="24"/>
        </w:rPr>
        <w:t>Tel./Mobile No ……………………………………………………………………………..……</w:t>
      </w:r>
      <w:r>
        <w:rPr>
          <w:rFonts w:ascii="Times New Roman" w:hAnsi="Times New Roman" w:cs="Times New Roman"/>
          <w:color w:val="000000"/>
          <w:sz w:val="24"/>
          <w:szCs w:val="24"/>
        </w:rPr>
        <w:t>..</w:t>
      </w:r>
    </w:p>
    <w:p w14:paraId="1C0868C0" w14:textId="77777777" w:rsidR="0078653B" w:rsidRPr="0078653B" w:rsidRDefault="0078653B" w:rsidP="0078653B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rPr>
          <w:rFonts w:ascii="Times New Roman" w:hAnsi="Times New Roman" w:cs="Times New Roman"/>
          <w:i/>
          <w:iCs/>
          <w:color w:val="1F1F1F"/>
          <w:sz w:val="24"/>
          <w:szCs w:val="24"/>
          <w:lang w:val="en" w:eastAsia="en-MT"/>
        </w:rPr>
      </w:pPr>
    </w:p>
    <w:p w14:paraId="7615989F" w14:textId="04E338D8" w:rsidR="0078653B" w:rsidRPr="0078653B" w:rsidRDefault="0078653B" w:rsidP="0078653B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653B">
        <w:rPr>
          <w:rFonts w:ascii="Times New Roman" w:hAnsi="Times New Roman" w:cs="Times New Roman"/>
          <w:i/>
          <w:iCs/>
          <w:color w:val="1F1F1F"/>
          <w:sz w:val="24"/>
          <w:szCs w:val="24"/>
          <w:lang w:val="en" w:eastAsia="en-MT"/>
        </w:rPr>
        <w:t xml:space="preserve">Aware of the liability and civil and criminal consequences envisaged in the event of making false statements and/or preparing false documents and/or using them when participating in the above-captioned Call, within the </w:t>
      </w:r>
      <w:r w:rsidRPr="0078653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project</w:t>
      </w:r>
      <w:r w:rsidRPr="0078653B">
        <w:rPr>
          <w:rFonts w:ascii="Times New Roman" w:hAnsi="Times New Roman" w:cs="Times New Roman"/>
          <w:color w:val="000000"/>
          <w:sz w:val="24"/>
          <w:szCs w:val="24"/>
        </w:rPr>
        <w:t xml:space="preserve"> “WAY Together - Walking </w:t>
      </w:r>
      <w:proofErr w:type="gramStart"/>
      <w:r w:rsidRPr="0078653B">
        <w:rPr>
          <w:rFonts w:ascii="Times New Roman" w:hAnsi="Times New Roman" w:cs="Times New Roman"/>
          <w:color w:val="000000"/>
          <w:sz w:val="24"/>
          <w:szCs w:val="24"/>
        </w:rPr>
        <w:t>And</w:t>
      </w:r>
      <w:proofErr w:type="gramEnd"/>
      <w:r w:rsidRPr="0078653B">
        <w:rPr>
          <w:rFonts w:ascii="Times New Roman" w:hAnsi="Times New Roman" w:cs="Times New Roman"/>
          <w:color w:val="000000"/>
          <w:sz w:val="24"/>
          <w:szCs w:val="24"/>
        </w:rPr>
        <w:t xml:space="preserve"> Yachting Together”, COD. C1-3.1-79 e CUP G79I24001870007.</w:t>
      </w:r>
    </w:p>
    <w:p w14:paraId="7DD782A5" w14:textId="77777777" w:rsidR="0078653B" w:rsidRPr="0078653B" w:rsidRDefault="0078653B" w:rsidP="0078653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653B">
        <w:rPr>
          <w:rFonts w:ascii="Times New Roman" w:hAnsi="Times New Roman" w:cs="Times New Roman"/>
          <w:b/>
          <w:bCs/>
          <w:sz w:val="24"/>
          <w:szCs w:val="24"/>
        </w:rPr>
        <w:t xml:space="preserve">Submits the following FINANCIAL OFFER </w:t>
      </w:r>
    </w:p>
    <w:p w14:paraId="78EB1D40" w14:textId="5AB7BC58" w:rsidR="0078653B" w:rsidRPr="0078653B" w:rsidRDefault="0078653B" w:rsidP="0078653B">
      <w:pPr>
        <w:spacing w:line="36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t xml:space="preserve">Rate per hour (in euros) </w:t>
      </w:r>
      <w:r w:rsidRPr="0078653B">
        <w:rPr>
          <w:rFonts w:ascii="Times New Roman" w:hAnsi="Times New Roman" w:cs="Times New Roman"/>
          <w:sz w:val="24"/>
          <w:szCs w:val="24"/>
          <w:lang w:val="en"/>
        </w:rPr>
        <w:t xml:space="preserve">__________________   </w:t>
      </w:r>
    </w:p>
    <w:p w14:paraId="6ECE2146" w14:textId="77777777" w:rsidR="0078653B" w:rsidRPr="0078653B" w:rsidRDefault="0078653B" w:rsidP="0078653B">
      <w:pPr>
        <w:spacing w:line="360" w:lineRule="auto"/>
        <w:rPr>
          <w:rFonts w:ascii="Times New Roman" w:hAnsi="Times New Roman" w:cs="Times New Roman"/>
          <w:sz w:val="24"/>
          <w:szCs w:val="24"/>
          <w:lang w:val="en"/>
        </w:rPr>
      </w:pPr>
      <w:r w:rsidRPr="0078653B">
        <w:rPr>
          <w:rFonts w:ascii="Times New Roman" w:hAnsi="Times New Roman" w:cs="Times New Roman"/>
          <w:sz w:val="24"/>
          <w:szCs w:val="24"/>
          <w:lang w:val="en"/>
        </w:rPr>
        <w:t>(expressed in letters____________________________________)</w:t>
      </w:r>
    </w:p>
    <w:p w14:paraId="74DF7289" w14:textId="0E53B8DF" w:rsidR="0078653B" w:rsidRPr="0078653B" w:rsidRDefault="0078653B" w:rsidP="0078653B">
      <w:pPr>
        <w:spacing w:line="360" w:lineRule="auto"/>
        <w:rPr>
          <w:rFonts w:ascii="Times New Roman" w:hAnsi="Times New Roman" w:cs="Times New Roman"/>
          <w:sz w:val="24"/>
          <w:szCs w:val="24"/>
          <w:lang w:val="en-MT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t>T</w:t>
      </w:r>
      <w:r w:rsidRPr="0078653B">
        <w:rPr>
          <w:rFonts w:ascii="Times New Roman" w:hAnsi="Times New Roman" w:cs="Times New Roman"/>
          <w:sz w:val="24"/>
          <w:szCs w:val="24"/>
          <w:lang w:val="en"/>
        </w:rPr>
        <w:t>otal budgeted tender cost of €7,000.</w:t>
      </w:r>
    </w:p>
    <w:p w14:paraId="3B39F891" w14:textId="77777777" w:rsidR="0078653B" w:rsidRPr="0078653B" w:rsidRDefault="0078653B" w:rsidP="007865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653B">
        <w:rPr>
          <w:rFonts w:ascii="Times New Roman" w:hAnsi="Times New Roman" w:cs="Times New Roman"/>
          <w:sz w:val="24"/>
          <w:szCs w:val="24"/>
        </w:rPr>
        <w:t xml:space="preserve">Place and Date:   .............................................. </w:t>
      </w:r>
    </w:p>
    <w:p w14:paraId="3A01A3D3" w14:textId="77777777" w:rsidR="0078653B" w:rsidRPr="0078653B" w:rsidRDefault="0078653B" w:rsidP="0078653B">
      <w:pPr>
        <w:spacing w:line="360" w:lineRule="auto"/>
        <w:ind w:left="5529"/>
        <w:jc w:val="center"/>
        <w:rPr>
          <w:rFonts w:ascii="Times New Roman" w:hAnsi="Times New Roman" w:cs="Times New Roman"/>
          <w:sz w:val="24"/>
          <w:szCs w:val="24"/>
        </w:rPr>
      </w:pPr>
    </w:p>
    <w:p w14:paraId="52A7B39D" w14:textId="003BACDB" w:rsidR="00E54D57" w:rsidRDefault="0078653B" w:rsidP="0078653B">
      <w:pPr>
        <w:spacing w:line="360" w:lineRule="auto"/>
        <w:ind w:left="5529"/>
        <w:jc w:val="center"/>
        <w:rPr>
          <w:lang w:val="en-GB"/>
        </w:rPr>
      </w:pPr>
      <w:r w:rsidRPr="0078653B">
        <w:rPr>
          <w:rFonts w:ascii="Times New Roman" w:hAnsi="Times New Roman" w:cs="Times New Roman"/>
          <w:sz w:val="24"/>
          <w:szCs w:val="24"/>
        </w:rPr>
        <w:t>Digital Signature</w:t>
      </w:r>
    </w:p>
    <w:p w14:paraId="06A26E19" w14:textId="77777777" w:rsidR="00E54D57" w:rsidRPr="00E54D57" w:rsidRDefault="00E54D57" w:rsidP="00E54D57">
      <w:pPr>
        <w:tabs>
          <w:tab w:val="left" w:pos="5488"/>
        </w:tabs>
        <w:rPr>
          <w:lang w:val="en-GB"/>
        </w:rPr>
      </w:pPr>
      <w:r>
        <w:rPr>
          <w:lang w:val="en-GB"/>
        </w:rPr>
        <w:tab/>
      </w:r>
    </w:p>
    <w:sectPr w:rsidR="00E54D57" w:rsidRPr="00E54D57" w:rsidSect="00F72DB4">
      <w:headerReference w:type="default" r:id="rId8"/>
      <w:footerReference w:type="default" r:id="rId9"/>
      <w:pgSz w:w="11906" w:h="16838"/>
      <w:pgMar w:top="1361" w:right="1247" w:bottom="136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F7A04" w14:textId="77777777" w:rsidR="00194E1E" w:rsidRDefault="00194E1E" w:rsidP="00BE25BC">
      <w:r>
        <w:separator/>
      </w:r>
    </w:p>
  </w:endnote>
  <w:endnote w:type="continuationSeparator" w:id="0">
    <w:p w14:paraId="33180369" w14:textId="77777777" w:rsidR="00194E1E" w:rsidRDefault="00194E1E" w:rsidP="00BE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EA0F7" w14:textId="77777777" w:rsidR="00BE25BC" w:rsidRDefault="00E54D57">
    <w:pPr>
      <w:pStyle w:val="Footer"/>
    </w:pPr>
    <w:r w:rsidRPr="00E54D57">
      <w:rPr>
        <w:noProof/>
        <w:lang w:val="en-GB"/>
      </w:rPr>
      <w:drawing>
        <wp:anchor distT="0" distB="0" distL="114300" distR="114300" simplePos="0" relativeHeight="251667456" behindDoc="0" locked="0" layoutInCell="1" allowOverlap="1" wp14:anchorId="6B000481" wp14:editId="7AB9C491">
          <wp:simplePos x="0" y="0"/>
          <wp:positionH relativeFrom="column">
            <wp:posOffset>2449195</wp:posOffset>
          </wp:positionH>
          <wp:positionV relativeFrom="page">
            <wp:posOffset>9667240</wp:posOffset>
          </wp:positionV>
          <wp:extent cx="716280" cy="244864"/>
          <wp:effectExtent l="0" t="0" r="7620" b="3175"/>
          <wp:wrapNone/>
          <wp:docPr id="196986420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24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4D57">
      <w:rPr>
        <w:noProof/>
        <w:lang w:val="en-GB"/>
      </w:rPr>
      <w:drawing>
        <wp:anchor distT="0" distB="0" distL="114300" distR="114300" simplePos="0" relativeHeight="251665408" behindDoc="1" locked="0" layoutInCell="1" allowOverlap="1" wp14:anchorId="43B6EAAF" wp14:editId="5B5606BA">
          <wp:simplePos x="0" y="0"/>
          <wp:positionH relativeFrom="column">
            <wp:posOffset>2402840</wp:posOffset>
          </wp:positionH>
          <wp:positionV relativeFrom="page">
            <wp:posOffset>9624060</wp:posOffset>
          </wp:positionV>
          <wp:extent cx="858520" cy="293490"/>
          <wp:effectExtent l="0" t="0" r="0" b="0"/>
          <wp:wrapNone/>
          <wp:docPr id="13085257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29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4CEE88" wp14:editId="38678C88">
              <wp:simplePos x="0" y="0"/>
              <wp:positionH relativeFrom="margin">
                <wp:posOffset>-217805</wp:posOffset>
              </wp:positionH>
              <wp:positionV relativeFrom="paragraph">
                <wp:posOffset>-744220</wp:posOffset>
              </wp:positionV>
              <wp:extent cx="3495040" cy="741045"/>
              <wp:effectExtent l="0" t="0" r="0" b="1905"/>
              <wp:wrapThrough wrapText="bothSides">
                <wp:wrapPolygon edited="0">
                  <wp:start x="0" y="0"/>
                  <wp:lineTo x="0" y="21100"/>
                  <wp:lineTo x="21427" y="21100"/>
                  <wp:lineTo x="21427" y="0"/>
                  <wp:lineTo x="0" y="0"/>
                </wp:wrapPolygon>
              </wp:wrapThrough>
              <wp:docPr id="1062498120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95040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0D9DEECC" w14:textId="77777777" w:rsidR="006559EC" w:rsidRPr="00326F11" w:rsidRDefault="00326F11" w:rsidP="00326F11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</w:pPr>
                          <w:r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  <w:t>PARTNERS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4CEE8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6" type="#_x0000_t202" style="position:absolute;margin-left:-17.15pt;margin-top:-58.6pt;width:275.2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" fillcolor="#f1f1f1" stroked="f">
              <v:textbox inset="0,0,0,0">
                <w:txbxContent>
                  <w:p w14:paraId="0D9DEECC" w14:textId="77777777" w:rsidR="006559EC" w:rsidRPr="00326F11" w:rsidRDefault="00326F11" w:rsidP="00326F11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</w:pPr>
                    <w:r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  <w:t>PARTNERS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870EED" wp14:editId="13548BEB">
              <wp:simplePos x="0" y="0"/>
              <wp:positionH relativeFrom="column">
                <wp:posOffset>3409315</wp:posOffset>
              </wp:positionH>
              <wp:positionV relativeFrom="paragraph">
                <wp:posOffset>-749300</wp:posOffset>
              </wp:positionV>
              <wp:extent cx="2936875" cy="741045"/>
              <wp:effectExtent l="0" t="0" r="0" b="1905"/>
              <wp:wrapThrough wrapText="bothSides">
                <wp:wrapPolygon edited="0">
                  <wp:start x="0" y="0"/>
                  <wp:lineTo x="0" y="21100"/>
                  <wp:lineTo x="21437" y="21100"/>
                  <wp:lineTo x="21437" y="0"/>
                  <wp:lineTo x="0" y="0"/>
                </wp:wrapPolygon>
              </wp:wrapThrough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6875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41174371" w14:textId="77777777" w:rsidR="006559EC" w:rsidRDefault="006559E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  <w:lang w:val="en-GB"/>
                            </w:rPr>
                          </w:pPr>
                          <w:r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  <w:lang w:val="en-GB"/>
                            </w:rPr>
                            <w:t>CONTACT</w:t>
                          </w:r>
                        </w:p>
                        <w:p w14:paraId="34831ACC" w14:textId="77777777" w:rsidR="006559EC" w:rsidRPr="00A50183" w:rsidRDefault="006559E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 w:rsidRPr="00A50183">
                            <w:rPr>
                              <w:rFonts w:ascii="Montserrat"/>
                              <w:color w:val="000000"/>
                              <w:sz w:val="18"/>
                              <w:szCs w:val="18"/>
                              <w:lang w:val="en-GB"/>
                            </w:rPr>
                            <w:t xml:space="preserve">Participants: </w:t>
                          </w:r>
                          <w:hyperlink r:id="rId2" w:history="1">
                            <w:r w:rsidRPr="00A50183">
                              <w:rPr>
                                <w:rStyle w:val="Hyperlink"/>
                                <w:rFonts w:ascii="Montserrat"/>
                                <w:sz w:val="18"/>
                                <w:szCs w:val="18"/>
                                <w:lang w:val="en-GB"/>
                              </w:rPr>
                              <w:t>research@inspire.org.mt</w:t>
                            </w:r>
                          </w:hyperlink>
                        </w:p>
                        <w:p w14:paraId="24A7C84C" w14:textId="77777777" w:rsidR="006559EC" w:rsidRPr="006559EC" w:rsidRDefault="006559E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lang w:val="en-GB"/>
                            </w:rPr>
                          </w:pPr>
                          <w:r w:rsidRPr="00A50183">
                            <w:rPr>
                              <w:rFonts w:ascii="Montserrat"/>
                              <w:color w:val="000000"/>
                              <w:sz w:val="18"/>
                              <w:szCs w:val="18"/>
                              <w:lang w:val="en-GB"/>
                            </w:rPr>
                            <w:t xml:space="preserve">Administration: </w:t>
                          </w:r>
                          <w:hyperlink r:id="rId3" w:history="1">
                            <w:r w:rsidR="005D38AC" w:rsidRPr="00A50183">
                              <w:rPr>
                                <w:rStyle w:val="Hyperlink"/>
                                <w:rFonts w:ascii="Montserrat"/>
                                <w:sz w:val="18"/>
                                <w:szCs w:val="18"/>
                                <w:lang w:val="en-GB"/>
                              </w:rPr>
                              <w:t>aimpellizzeri@oasisrl.it</w:t>
                            </w:r>
                          </w:hyperlink>
                          <w:r w:rsidR="005D38AC">
                            <w:rPr>
                              <w:rFonts w:ascii="Montserrat"/>
                              <w:color w:val="000000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870EED" id="_x0000_s1027" type="#_x0000_t202" style="position:absolute;margin-left:268.45pt;margin-top:-59pt;width:231.25pt;height:5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" fillcolor="#f1f1f1" stroked="f">
              <v:textbox inset="0,0,0,0">
                <w:txbxContent>
                  <w:p w14:paraId="41174371" w14:textId="77777777" w:rsidR="006559EC" w:rsidRDefault="006559E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pacing w:val="-4"/>
                        <w:sz w:val="24"/>
                        <w:lang w:val="en-GB"/>
                      </w:rPr>
                    </w:pPr>
                    <w:r>
                      <w:rPr>
                        <w:rFonts w:ascii="Montserrat"/>
                        <w:color w:val="000000"/>
                        <w:spacing w:val="-4"/>
                        <w:sz w:val="24"/>
                        <w:lang w:val="en-GB"/>
                      </w:rPr>
                      <w:t>CONTACT</w:t>
                    </w:r>
                  </w:p>
                  <w:p w14:paraId="34831ACC" w14:textId="77777777" w:rsidR="006559EC" w:rsidRPr="00A50183" w:rsidRDefault="006559E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z w:val="18"/>
                        <w:szCs w:val="18"/>
                        <w:lang w:val="en-GB"/>
                      </w:rPr>
                    </w:pPr>
                    <w:r w:rsidRPr="00A50183">
                      <w:rPr>
                        <w:rFonts w:ascii="Montserrat"/>
                        <w:color w:val="000000"/>
                        <w:sz w:val="18"/>
                        <w:szCs w:val="18"/>
                        <w:lang w:val="en-GB"/>
                      </w:rPr>
                      <w:t xml:space="preserve">Participants: </w:t>
                    </w:r>
                    <w:hyperlink r:id="rId4" w:history="1">
                      <w:r w:rsidRPr="00A50183">
                        <w:rPr>
                          <w:rStyle w:val="Hyperlink"/>
                          <w:rFonts w:ascii="Montserrat"/>
                          <w:sz w:val="18"/>
                          <w:szCs w:val="18"/>
                          <w:lang w:val="en-GB"/>
                        </w:rPr>
                        <w:t>research@inspire.org.mt</w:t>
                      </w:r>
                    </w:hyperlink>
                  </w:p>
                  <w:p w14:paraId="24A7C84C" w14:textId="77777777" w:rsidR="006559EC" w:rsidRPr="006559EC" w:rsidRDefault="006559E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lang w:val="en-GB"/>
                      </w:rPr>
                    </w:pPr>
                    <w:r w:rsidRPr="00A50183">
                      <w:rPr>
                        <w:rFonts w:ascii="Montserrat"/>
                        <w:color w:val="000000"/>
                        <w:sz w:val="18"/>
                        <w:szCs w:val="18"/>
                        <w:lang w:val="en-GB"/>
                      </w:rPr>
                      <w:t xml:space="preserve">Administration: </w:t>
                    </w:r>
                    <w:hyperlink r:id="rId5" w:history="1">
                      <w:r w:rsidR="005D38AC" w:rsidRPr="00A50183">
                        <w:rPr>
                          <w:rStyle w:val="Hyperlink"/>
                          <w:rFonts w:ascii="Montserrat"/>
                          <w:sz w:val="18"/>
                          <w:szCs w:val="18"/>
                          <w:lang w:val="en-GB"/>
                        </w:rPr>
                        <w:t>aimpellizzeri@oasisrl.it</w:t>
                      </w:r>
                    </w:hyperlink>
                    <w:r w:rsidR="005D38AC">
                      <w:rPr>
                        <w:rFonts w:ascii="Montserrat"/>
                        <w:color w:val="000000"/>
                        <w:lang w:val="en-GB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en-GB"/>
        <w14:ligatures w14:val="standardContextual"/>
      </w:rPr>
      <w:drawing>
        <wp:anchor distT="0" distB="0" distL="114300" distR="114300" simplePos="0" relativeHeight="251663360" behindDoc="0" locked="0" layoutInCell="1" allowOverlap="1" wp14:anchorId="2D88668D" wp14:editId="64D30131">
          <wp:simplePos x="0" y="0"/>
          <wp:positionH relativeFrom="column">
            <wp:posOffset>1003935</wp:posOffset>
          </wp:positionH>
          <wp:positionV relativeFrom="paragraph">
            <wp:posOffset>-381635</wp:posOffset>
          </wp:positionV>
          <wp:extent cx="596265" cy="203200"/>
          <wp:effectExtent l="0" t="0" r="0" b="6350"/>
          <wp:wrapThrough wrapText="bothSides">
            <wp:wrapPolygon edited="0">
              <wp:start x="0" y="0"/>
              <wp:lineTo x="0" y="20250"/>
              <wp:lineTo x="20703" y="20250"/>
              <wp:lineTo x="20703" y="0"/>
              <wp:lineTo x="0" y="0"/>
            </wp:wrapPolygon>
          </wp:wrapThrough>
          <wp:docPr id="261875331" name="Picture 4" descr="A logo with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875331" name="Picture 4" descr="A logo with green text&#10;&#10;AI-generated content may be incorrect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2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/>
        <w:noProof/>
        <w:color w:val="000000"/>
        <w:sz w:val="24"/>
        <w14:ligatures w14:val="standardContextual"/>
      </w:rPr>
      <w:drawing>
        <wp:anchor distT="0" distB="0" distL="114300" distR="114300" simplePos="0" relativeHeight="251661312" behindDoc="0" locked="0" layoutInCell="1" allowOverlap="1" wp14:anchorId="0DE1AA11" wp14:editId="25460BEB">
          <wp:simplePos x="0" y="0"/>
          <wp:positionH relativeFrom="column">
            <wp:posOffset>1675130</wp:posOffset>
          </wp:positionH>
          <wp:positionV relativeFrom="paragraph">
            <wp:posOffset>-416560</wp:posOffset>
          </wp:positionV>
          <wp:extent cx="714375" cy="238125"/>
          <wp:effectExtent l="0" t="0" r="9525" b="9525"/>
          <wp:wrapThrough wrapText="bothSides">
            <wp:wrapPolygon edited="0">
              <wp:start x="12096" y="0"/>
              <wp:lineTo x="0" y="0"/>
              <wp:lineTo x="0" y="19008"/>
              <wp:lineTo x="8064" y="20736"/>
              <wp:lineTo x="11520" y="20736"/>
              <wp:lineTo x="21312" y="19008"/>
              <wp:lineTo x="21312" y="5184"/>
              <wp:lineTo x="16128" y="0"/>
              <wp:lineTo x="12096" y="0"/>
            </wp:wrapPolygon>
          </wp:wrapThrough>
          <wp:docPr id="1862045283" name="Picture 5" descr="A blue text with a star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045283" name="Picture 5" descr="A blue text with a star on a black background&#10;&#10;AI-generated content may be incorrect.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B4403A0" wp14:editId="4B4BCF04">
          <wp:simplePos x="0" y="0"/>
          <wp:positionH relativeFrom="column">
            <wp:posOffset>278765</wp:posOffset>
          </wp:positionH>
          <wp:positionV relativeFrom="paragraph">
            <wp:posOffset>-473710</wp:posOffset>
          </wp:positionV>
          <wp:extent cx="670560" cy="408305"/>
          <wp:effectExtent l="0" t="0" r="0" b="0"/>
          <wp:wrapThrough wrapText="bothSides">
            <wp:wrapPolygon edited="0">
              <wp:start x="8591" y="0"/>
              <wp:lineTo x="0" y="12093"/>
              <wp:lineTo x="0" y="14109"/>
              <wp:lineTo x="614" y="16124"/>
              <wp:lineTo x="7364" y="20156"/>
              <wp:lineTo x="7977" y="20156"/>
              <wp:lineTo x="12886" y="20156"/>
              <wp:lineTo x="13500" y="20156"/>
              <wp:lineTo x="20864" y="16124"/>
              <wp:lineTo x="20864" y="12093"/>
              <wp:lineTo x="11659" y="0"/>
              <wp:lineTo x="8591" y="0"/>
            </wp:wrapPolygon>
          </wp:wrapThrough>
          <wp:docPr id="12963422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/>
        <w:noProof/>
        <w:color w:val="000000"/>
        <w:sz w:val="24"/>
        <w14:ligatures w14:val="standardContextual"/>
      </w:rPr>
      <w:drawing>
        <wp:anchor distT="0" distB="0" distL="114300" distR="114300" simplePos="0" relativeHeight="251660288" behindDoc="0" locked="0" layoutInCell="1" allowOverlap="1" wp14:anchorId="3651A7A4" wp14:editId="75991A96">
          <wp:simplePos x="0" y="0"/>
          <wp:positionH relativeFrom="column">
            <wp:posOffset>-163830</wp:posOffset>
          </wp:positionH>
          <wp:positionV relativeFrom="paragraph">
            <wp:posOffset>-466090</wp:posOffset>
          </wp:positionV>
          <wp:extent cx="428625" cy="384810"/>
          <wp:effectExtent l="0" t="0" r="9525" b="0"/>
          <wp:wrapThrough wrapText="bothSides">
            <wp:wrapPolygon edited="0">
              <wp:start x="8640" y="0"/>
              <wp:lineTo x="0" y="3208"/>
              <wp:lineTo x="0" y="16040"/>
              <wp:lineTo x="1920" y="20317"/>
              <wp:lineTo x="2880" y="20317"/>
              <wp:lineTo x="14400" y="20317"/>
              <wp:lineTo x="21120" y="17109"/>
              <wp:lineTo x="21120" y="7485"/>
              <wp:lineTo x="13440" y="0"/>
              <wp:lineTo x="8640" y="0"/>
            </wp:wrapPolygon>
          </wp:wrapThrough>
          <wp:docPr id="2058960583" name="Picture 3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960583" name="Picture 3" descr="A blue circle with black background&#10;&#10;AI-generated content may be incorrect.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CD0AD" w14:textId="77777777" w:rsidR="00194E1E" w:rsidRDefault="00194E1E" w:rsidP="00BE25BC">
      <w:r>
        <w:separator/>
      </w:r>
    </w:p>
  </w:footnote>
  <w:footnote w:type="continuationSeparator" w:id="0">
    <w:p w14:paraId="74DC1032" w14:textId="77777777" w:rsidR="00194E1E" w:rsidRDefault="00194E1E" w:rsidP="00BE2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03897" w14:textId="77777777" w:rsidR="00BE25BC" w:rsidRDefault="004B57A0" w:rsidP="00BE25BC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68480" behindDoc="1" locked="0" layoutInCell="1" allowOverlap="1" wp14:anchorId="79ACE40C" wp14:editId="4D3E6178">
          <wp:simplePos x="0" y="0"/>
          <wp:positionH relativeFrom="margin">
            <wp:align>center</wp:align>
          </wp:positionH>
          <wp:positionV relativeFrom="paragraph">
            <wp:posOffset>17145</wp:posOffset>
          </wp:positionV>
          <wp:extent cx="4921250" cy="1125656"/>
          <wp:effectExtent l="0" t="0" r="0" b="0"/>
          <wp:wrapTight wrapText="bothSides">
            <wp:wrapPolygon edited="0">
              <wp:start x="0" y="0"/>
              <wp:lineTo x="0" y="21210"/>
              <wp:lineTo x="21489" y="21210"/>
              <wp:lineTo x="21489" y="0"/>
              <wp:lineTo x="0" y="0"/>
            </wp:wrapPolygon>
          </wp:wrapTight>
          <wp:docPr id="2086015309" name="Picture 1" descr="A close-up of a white car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015309" name="Picture 1" descr="A close-up of a white car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1250" cy="11256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E1E"/>
    <w:rsid w:val="00040036"/>
    <w:rsid w:val="00140A14"/>
    <w:rsid w:val="00194E1E"/>
    <w:rsid w:val="00326F11"/>
    <w:rsid w:val="00455A77"/>
    <w:rsid w:val="00474DE4"/>
    <w:rsid w:val="004B57A0"/>
    <w:rsid w:val="00530747"/>
    <w:rsid w:val="005D38AC"/>
    <w:rsid w:val="006559EC"/>
    <w:rsid w:val="00780B13"/>
    <w:rsid w:val="0078653B"/>
    <w:rsid w:val="0084574F"/>
    <w:rsid w:val="008A62D1"/>
    <w:rsid w:val="008B7261"/>
    <w:rsid w:val="008B7309"/>
    <w:rsid w:val="00917D6D"/>
    <w:rsid w:val="0095426C"/>
    <w:rsid w:val="009D4244"/>
    <w:rsid w:val="00A50183"/>
    <w:rsid w:val="00B653DA"/>
    <w:rsid w:val="00B85A28"/>
    <w:rsid w:val="00BE25BC"/>
    <w:rsid w:val="00D63C82"/>
    <w:rsid w:val="00D93FB5"/>
    <w:rsid w:val="00E52BD1"/>
    <w:rsid w:val="00E54D57"/>
    <w:rsid w:val="00F72DB4"/>
    <w:rsid w:val="00FD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FA2573"/>
  <w15:chartTrackingRefBased/>
  <w15:docId w15:val="{18ED9535-E693-4130-A78A-6CA21C13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25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25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25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25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5BC"/>
  </w:style>
  <w:style w:type="paragraph" w:styleId="Footer">
    <w:name w:val="footer"/>
    <w:basedOn w:val="Normal"/>
    <w:link w:val="FooterChar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5BC"/>
  </w:style>
  <w:style w:type="paragraph" w:styleId="BodyText">
    <w:name w:val="Body Text"/>
    <w:basedOn w:val="Normal"/>
    <w:link w:val="BodyTextChar"/>
    <w:uiPriority w:val="1"/>
    <w:qFormat/>
    <w:rsid w:val="00BE25BC"/>
    <w:rPr>
      <w:b/>
      <w:bCs/>
      <w:sz w:val="10"/>
      <w:szCs w:val="10"/>
    </w:rPr>
  </w:style>
  <w:style w:type="character" w:customStyle="1" w:styleId="BodyTextChar">
    <w:name w:val="Body Text Char"/>
    <w:basedOn w:val="DefaultParagraphFont"/>
    <w:link w:val="BodyText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Hyperlink">
    <w:name w:val="Hyperlink"/>
    <w:basedOn w:val="DefaultParagraphFont"/>
    <w:uiPriority w:val="99"/>
    <w:unhideWhenUsed/>
    <w:rsid w:val="00E52BD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780B13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E54D5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armen.dalli@inspire.org.m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unding@inspire.org.m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mailto:aimpellizzeri@oasisrl.i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research@inspire.org.m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3.tiff"/><Relationship Id="rId5" Type="http://schemas.openxmlformats.org/officeDocument/2006/relationships/hyperlink" Target="mailto:aimpellizzeri@oasisrl.it" TargetMode="External"/><Relationship Id="rId4" Type="http://schemas.openxmlformats.org/officeDocument/2006/relationships/hyperlink" Target="mailto:research@inspire.org.mt" TargetMode="External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yla\OneDrive%20-%20The%20Eden%20&amp;%20Razzett%20Foundation%20-%20Inspire\Desktop\Template_Letterhead_1_Mal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Template_Letterhead_1_Malta</Template>
  <TotalTime>6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Ayla</dc:creator>
  <cp:keywords/>
  <dc:description/>
  <cp:lastModifiedBy>Carmen Dalli</cp:lastModifiedBy>
  <cp:revision>2</cp:revision>
  <dcterms:created xsi:type="dcterms:W3CDTF">2025-09-15T14:19:00Z</dcterms:created>
  <dcterms:modified xsi:type="dcterms:W3CDTF">2025-09-15T14:19:00Z</dcterms:modified>
</cp:coreProperties>
</file>